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4006" w:rsidRPr="002067A3" w:rsidRDefault="00614006" w:rsidP="0011247F">
      <w:pPr>
        <w:spacing w:line="240" w:lineRule="auto"/>
        <w:rPr>
          <w:sz w:val="28"/>
          <w:szCs w:val="28"/>
        </w:rPr>
      </w:pPr>
      <w:r>
        <w:rPr>
          <w:noProof/>
          <w:lang w:eastAsia="it-IT"/>
        </w:rPr>
        <w:pict>
          <v:rect id="_x0000_s1026" style="position:absolute;margin-left:354.75pt;margin-top:12.15pt;width:78pt;height:73.5pt;z-index:251658240" strokecolor="white">
            <v:textbox>
              <w:txbxContent>
                <w:p w:rsidR="00614006" w:rsidRDefault="00614006">
                  <w:r w:rsidRPr="007C576E">
                    <w:rPr>
                      <w:noProof/>
                      <w:lang w:eastAsia="it-IT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magine 1" o:spid="_x0000_i1026" type="#_x0000_t75" style="width:57.75pt;height:57.75pt;visibility:visible">
                        <v:imagedata r:id="rId4" o:title=""/>
                      </v:shape>
                    </w:pict>
                  </w:r>
                </w:p>
              </w:txbxContent>
            </v:textbox>
          </v:rect>
        </w:pict>
      </w:r>
    </w:p>
    <w:p w:rsidR="00614006" w:rsidRDefault="00614006" w:rsidP="0011247F">
      <w:pPr>
        <w:spacing w:line="240" w:lineRule="auto"/>
        <w:jc w:val="both"/>
        <w:rPr>
          <w:sz w:val="24"/>
          <w:szCs w:val="24"/>
        </w:rPr>
        <w:sectPr w:rsidR="00614006" w:rsidSect="002067A3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614006" w:rsidRPr="00D260F4" w:rsidRDefault="00614006" w:rsidP="00EC63BC">
      <w:pPr>
        <w:spacing w:line="240" w:lineRule="auto"/>
        <w:jc w:val="center"/>
        <w:rPr>
          <w:b/>
          <w:sz w:val="44"/>
          <w:szCs w:val="44"/>
        </w:rPr>
      </w:pPr>
      <w:r w:rsidRPr="00D260F4">
        <w:rPr>
          <w:b/>
          <w:sz w:val="44"/>
          <w:szCs w:val="44"/>
        </w:rPr>
        <w:t>IL CASTELLO DI CARPINETI</w:t>
      </w:r>
    </w:p>
    <w:p w:rsidR="00614006" w:rsidRPr="002067A3" w:rsidRDefault="00614006" w:rsidP="00EC63BC">
      <w:pPr>
        <w:spacing w:line="240" w:lineRule="auto"/>
        <w:jc w:val="center"/>
        <w:rPr>
          <w:b/>
          <w:sz w:val="28"/>
          <w:szCs w:val="28"/>
        </w:rPr>
      </w:pPr>
      <w:r w:rsidRPr="002067A3">
        <w:rPr>
          <w:b/>
          <w:sz w:val="28"/>
          <w:szCs w:val="28"/>
        </w:rPr>
        <w:t>IDENTITA’ ITALIANA</w:t>
      </w:r>
    </w:p>
    <w:p w:rsidR="00614006" w:rsidRDefault="00614006" w:rsidP="0011247F">
      <w:pPr>
        <w:spacing w:line="240" w:lineRule="auto"/>
        <w:jc w:val="both"/>
        <w:rPr>
          <w:sz w:val="24"/>
          <w:szCs w:val="24"/>
        </w:rPr>
      </w:pPr>
    </w:p>
    <w:p w:rsidR="00614006" w:rsidRDefault="00614006" w:rsidP="0011247F">
      <w:pPr>
        <w:spacing w:line="240" w:lineRule="auto"/>
        <w:jc w:val="both"/>
        <w:rPr>
          <w:sz w:val="24"/>
          <w:szCs w:val="24"/>
        </w:rPr>
      </w:pPr>
    </w:p>
    <w:p w:rsidR="00614006" w:rsidRDefault="00614006" w:rsidP="0011247F">
      <w:pPr>
        <w:spacing w:line="240" w:lineRule="auto"/>
        <w:jc w:val="both"/>
        <w:rPr>
          <w:sz w:val="24"/>
          <w:szCs w:val="24"/>
        </w:rPr>
      </w:pPr>
      <w:r w:rsidRPr="004D38C0">
        <w:rPr>
          <w:noProof/>
          <w:sz w:val="24"/>
          <w:szCs w:val="24"/>
          <w:lang w:eastAsia="it-IT"/>
        </w:rPr>
        <w:pict>
          <v:shape id="Immagine 4" o:spid="_x0000_i1027" type="#_x0000_t75" style="width:237.75pt;height:189pt;visibility:visible">
            <v:imagedata r:id="rId5" o:title=""/>
          </v:shape>
        </w:pict>
      </w:r>
    </w:p>
    <w:p w:rsidR="00614006" w:rsidRDefault="00614006" w:rsidP="0011247F">
      <w:pPr>
        <w:spacing w:line="240" w:lineRule="auto"/>
        <w:jc w:val="both"/>
        <w:rPr>
          <w:sz w:val="24"/>
          <w:szCs w:val="24"/>
        </w:rPr>
      </w:pPr>
    </w:p>
    <w:p w:rsidR="00614006" w:rsidRDefault="00614006" w:rsidP="00EC63BC">
      <w:pPr>
        <w:spacing w:after="0" w:line="180" w:lineRule="atLeast"/>
        <w:jc w:val="both"/>
        <w:rPr>
          <w:sz w:val="24"/>
          <w:szCs w:val="24"/>
        </w:rPr>
      </w:pPr>
    </w:p>
    <w:p w:rsidR="00614006" w:rsidRDefault="00614006" w:rsidP="00EC63BC">
      <w:pPr>
        <w:spacing w:after="0" w:line="180" w:lineRule="atLeast"/>
        <w:jc w:val="both"/>
        <w:rPr>
          <w:sz w:val="24"/>
          <w:szCs w:val="24"/>
        </w:rPr>
      </w:pPr>
    </w:p>
    <w:p w:rsidR="00614006" w:rsidRDefault="00614006" w:rsidP="00EC63BC">
      <w:pPr>
        <w:spacing w:after="0" w:line="180" w:lineRule="atLeast"/>
        <w:jc w:val="both"/>
        <w:rPr>
          <w:sz w:val="24"/>
          <w:szCs w:val="24"/>
        </w:rPr>
      </w:pPr>
    </w:p>
    <w:p w:rsidR="00614006" w:rsidRDefault="00614006" w:rsidP="00EC63BC">
      <w:pPr>
        <w:spacing w:after="0" w:line="180" w:lineRule="atLeast"/>
        <w:jc w:val="both"/>
        <w:rPr>
          <w:sz w:val="24"/>
          <w:szCs w:val="24"/>
        </w:rPr>
      </w:pPr>
    </w:p>
    <w:p w:rsidR="00614006" w:rsidRPr="009D6E96" w:rsidRDefault="00614006" w:rsidP="00EC63BC">
      <w:pPr>
        <w:spacing w:after="0" w:line="180" w:lineRule="atLeast"/>
        <w:jc w:val="both"/>
        <w:rPr>
          <w:sz w:val="24"/>
          <w:szCs w:val="24"/>
        </w:rPr>
      </w:pPr>
      <w:r>
        <w:rPr>
          <w:sz w:val="24"/>
          <w:szCs w:val="24"/>
        </w:rPr>
        <w:t>I</w:t>
      </w:r>
      <w:r w:rsidRPr="009D6E96">
        <w:rPr>
          <w:sz w:val="24"/>
          <w:szCs w:val="24"/>
        </w:rPr>
        <w:t>l Gruppo Storico Folkloristico Il Melograno – associazione culturale senza scopo di lucro – propone la visita al complesso monumentale del Castello di Carpineti (RE) del quale ne cura la gestione.</w:t>
      </w:r>
    </w:p>
    <w:p w:rsidR="00614006" w:rsidRPr="009D6E96" w:rsidRDefault="00614006" w:rsidP="00EC63BC">
      <w:pPr>
        <w:spacing w:after="0" w:line="180" w:lineRule="atLeast"/>
        <w:jc w:val="both"/>
        <w:rPr>
          <w:sz w:val="24"/>
          <w:szCs w:val="24"/>
        </w:rPr>
      </w:pPr>
      <w:r w:rsidRPr="009D6E96">
        <w:rPr>
          <w:sz w:val="24"/>
          <w:szCs w:val="24"/>
        </w:rPr>
        <w:t>Trattasi di un gioiello nel cuore dell’Appennino</w:t>
      </w:r>
      <w:r>
        <w:rPr>
          <w:sz w:val="24"/>
          <w:szCs w:val="24"/>
        </w:rPr>
        <w:t xml:space="preserve"> Reggiano</w:t>
      </w:r>
      <w:r w:rsidRPr="009D6E96">
        <w:rPr>
          <w:sz w:val="24"/>
          <w:szCs w:val="24"/>
        </w:rPr>
        <w:t>, residenza preferita da Matilde di Canossa , grazie alla sua inespugnabilità, dove ha ospitato papa Gregorio VII.</w:t>
      </w:r>
      <w:r w:rsidRPr="00EC63BC">
        <w:rPr>
          <w:sz w:val="24"/>
          <w:szCs w:val="24"/>
        </w:rPr>
        <w:t xml:space="preserve"> </w:t>
      </w:r>
      <w:r w:rsidRPr="009D6E96">
        <w:rPr>
          <w:sz w:val="24"/>
          <w:szCs w:val="24"/>
        </w:rPr>
        <w:t>Il territorio comunale</w:t>
      </w:r>
      <w:r>
        <w:rPr>
          <w:sz w:val="24"/>
          <w:szCs w:val="24"/>
        </w:rPr>
        <w:t xml:space="preserve">, </w:t>
      </w:r>
      <w:r w:rsidRPr="009D6E96">
        <w:rPr>
          <w:sz w:val="24"/>
          <w:szCs w:val="24"/>
        </w:rPr>
        <w:t>già di suo molto ricco  di interessanti siti storici (Abazia di Marola, Case a Torre, Pieve di San Vitale, Monte di Valestra</w:t>
      </w:r>
      <w:r>
        <w:rPr>
          <w:sz w:val="24"/>
          <w:szCs w:val="24"/>
        </w:rPr>
        <w:t>, Mandra, Centro storico, ecc…),</w:t>
      </w:r>
      <w:r w:rsidRPr="009D6E96">
        <w:rPr>
          <w:sz w:val="24"/>
          <w:szCs w:val="24"/>
        </w:rPr>
        <w:t xml:space="preserve"> si va ad inserire nella più vasta area della provincia di Reggio Emilia, punteggiata da numerosi altri castelli oltre a monumenti di indubbio interesse storico ed architettonico (Castello di Canossa, Castello di  Rossena, Torre di Rossenella, Castello di Sarzano, Pieve di Toano solo per citarne alcuni)  .</w:t>
      </w:r>
    </w:p>
    <w:p w:rsidR="00614006" w:rsidRDefault="00614006" w:rsidP="00EC63BC">
      <w:pPr>
        <w:spacing w:after="0" w:line="180" w:lineRule="atLeast"/>
        <w:jc w:val="both"/>
        <w:rPr>
          <w:sz w:val="24"/>
          <w:szCs w:val="24"/>
        </w:rPr>
        <w:sectPr w:rsidR="00614006" w:rsidSect="00EC63BC">
          <w:type w:val="continuous"/>
          <w:pgSz w:w="11906" w:h="16838"/>
          <w:pgMar w:top="720" w:right="720" w:bottom="720" w:left="720" w:header="709" w:footer="709" w:gutter="0"/>
          <w:cols w:num="2" w:space="708"/>
          <w:docGrid w:linePitch="360"/>
        </w:sectPr>
      </w:pPr>
    </w:p>
    <w:p w:rsidR="00614006" w:rsidRDefault="00614006" w:rsidP="00EC63BC">
      <w:pPr>
        <w:spacing w:after="0" w:line="180" w:lineRule="atLeast"/>
        <w:jc w:val="both"/>
        <w:rPr>
          <w:sz w:val="24"/>
          <w:szCs w:val="24"/>
        </w:rPr>
      </w:pPr>
      <w:r w:rsidRPr="009D6E96">
        <w:rPr>
          <w:sz w:val="24"/>
          <w:szCs w:val="24"/>
        </w:rPr>
        <w:t>Le eccellenze eno-gastronomiche tipiche (cappelletti, tortelli,</w:t>
      </w:r>
      <w:r>
        <w:rPr>
          <w:sz w:val="24"/>
          <w:szCs w:val="24"/>
        </w:rPr>
        <w:t>selvaggina,</w:t>
      </w:r>
      <w:r w:rsidRPr="009D6E96">
        <w:rPr>
          <w:sz w:val="24"/>
          <w:szCs w:val="24"/>
        </w:rPr>
        <w:t xml:space="preserve"> cacciagione, tartufo,</w:t>
      </w:r>
      <w:r>
        <w:rPr>
          <w:sz w:val="24"/>
          <w:szCs w:val="24"/>
        </w:rPr>
        <w:t xml:space="preserve"> </w:t>
      </w:r>
      <w:r w:rsidRPr="009D6E96">
        <w:rPr>
          <w:sz w:val="24"/>
          <w:szCs w:val="24"/>
        </w:rPr>
        <w:t>erbazzone, parmigiano reggiano, lambrusco</w:t>
      </w:r>
      <w:r>
        <w:rPr>
          <w:sz w:val="24"/>
          <w:szCs w:val="24"/>
        </w:rPr>
        <w:t>, “casagai”</w:t>
      </w:r>
      <w:r w:rsidRPr="009D6E96">
        <w:rPr>
          <w:sz w:val="24"/>
          <w:szCs w:val="24"/>
        </w:rPr>
        <w:t>) allettano i palati più esigenti per completare le visite nel migliore dei modi mettendo i piedi sotto le tavole dei numerosi ristoranti che offrono menù molto ricchi sposando qualità elevata a prezzi adeguati.</w:t>
      </w:r>
    </w:p>
    <w:p w:rsidR="00614006" w:rsidRPr="009D6E96" w:rsidRDefault="00614006" w:rsidP="00EC63BC">
      <w:pPr>
        <w:spacing w:after="0" w:line="180" w:lineRule="atLeast"/>
        <w:jc w:val="both"/>
        <w:rPr>
          <w:sz w:val="24"/>
          <w:szCs w:val="24"/>
        </w:rPr>
      </w:pPr>
      <w:r>
        <w:rPr>
          <w:sz w:val="24"/>
          <w:szCs w:val="24"/>
        </w:rPr>
        <w:t>Diverse sono le soluzioni di visita</w:t>
      </w:r>
      <w:r w:rsidRPr="009D6E96">
        <w:rPr>
          <w:sz w:val="24"/>
          <w:szCs w:val="24"/>
        </w:rPr>
        <w:t xml:space="preserve"> pr</w:t>
      </w:r>
      <w:r>
        <w:rPr>
          <w:sz w:val="24"/>
          <w:szCs w:val="24"/>
        </w:rPr>
        <w:t>oposte da Il Melograno</w:t>
      </w:r>
      <w:r w:rsidRPr="009D6E96">
        <w:rPr>
          <w:sz w:val="24"/>
          <w:szCs w:val="24"/>
        </w:rPr>
        <w:t xml:space="preserve">  ritagliate sulla  base  delle necessità dei gruppi e delle comitive</w:t>
      </w:r>
      <w:r>
        <w:rPr>
          <w:sz w:val="24"/>
          <w:szCs w:val="24"/>
        </w:rPr>
        <w:t xml:space="preserve"> r</w:t>
      </w:r>
      <w:r w:rsidRPr="009D6E96">
        <w:rPr>
          <w:sz w:val="24"/>
          <w:szCs w:val="24"/>
        </w:rPr>
        <w:t>ealizzate con la collaborazione di guide turistiche abilitate e guide ambientali escursionistiche.</w:t>
      </w:r>
    </w:p>
    <w:p w:rsidR="00614006" w:rsidRPr="009D6E96" w:rsidRDefault="00614006" w:rsidP="00EC63BC">
      <w:pPr>
        <w:spacing w:after="0" w:line="180" w:lineRule="atLeast"/>
        <w:jc w:val="both"/>
        <w:rPr>
          <w:sz w:val="24"/>
          <w:szCs w:val="24"/>
        </w:rPr>
      </w:pPr>
      <w:r w:rsidRPr="009D6E96">
        <w:rPr>
          <w:sz w:val="24"/>
          <w:szCs w:val="24"/>
        </w:rPr>
        <w:t>Sarete accolti da figuranti in costume quindi potrete decidere di completare e rendere unica la v</w:t>
      </w:r>
      <w:r>
        <w:rPr>
          <w:sz w:val="24"/>
          <w:szCs w:val="24"/>
        </w:rPr>
        <w:t>isita conoscendo come si ottiene</w:t>
      </w:r>
      <w:r w:rsidRPr="009D6E96">
        <w:rPr>
          <w:sz w:val="24"/>
          <w:szCs w:val="24"/>
        </w:rPr>
        <w:t xml:space="preserve"> il Parmigiano Reggiano grazie alla possibilità di assistere  alla produzione delle preziose e prelibate forme presso aziende locali.</w:t>
      </w:r>
    </w:p>
    <w:p w:rsidR="00614006" w:rsidRPr="009D6E96" w:rsidRDefault="00614006" w:rsidP="00EC63BC">
      <w:pPr>
        <w:spacing w:after="0" w:line="180" w:lineRule="atLeast"/>
        <w:jc w:val="both"/>
        <w:rPr>
          <w:sz w:val="24"/>
          <w:szCs w:val="24"/>
        </w:rPr>
      </w:pPr>
      <w:r w:rsidRPr="009D6E96">
        <w:rPr>
          <w:sz w:val="24"/>
          <w:szCs w:val="24"/>
        </w:rPr>
        <w:t>Oppure potrete visitare un famoso biscottificio della zona e ancora</w:t>
      </w:r>
      <w:r>
        <w:rPr>
          <w:sz w:val="24"/>
          <w:szCs w:val="24"/>
        </w:rPr>
        <w:t>,</w:t>
      </w:r>
      <w:r w:rsidRPr="009D6E96">
        <w:rPr>
          <w:sz w:val="24"/>
          <w:szCs w:val="24"/>
        </w:rPr>
        <w:t xml:space="preserve"> ma non da ultimo</w:t>
      </w:r>
      <w:r>
        <w:rPr>
          <w:sz w:val="24"/>
          <w:szCs w:val="24"/>
        </w:rPr>
        <w:t>,</w:t>
      </w:r>
      <w:r w:rsidRPr="009D6E96">
        <w:rPr>
          <w:sz w:val="24"/>
          <w:szCs w:val="24"/>
        </w:rPr>
        <w:t xml:space="preserve"> passeggiare per gli stupendi sentieri (Spallanzani, Dorato, del Vol</w:t>
      </w:r>
      <w:r>
        <w:rPr>
          <w:sz w:val="24"/>
          <w:szCs w:val="24"/>
        </w:rPr>
        <w:t>to Santo, Matilde, ecc….</w:t>
      </w:r>
      <w:r w:rsidRPr="009D6E96">
        <w:rPr>
          <w:sz w:val="24"/>
          <w:szCs w:val="24"/>
        </w:rPr>
        <w:t xml:space="preserve">) che da qui si dipanano </w:t>
      </w:r>
      <w:r>
        <w:rPr>
          <w:sz w:val="24"/>
          <w:szCs w:val="24"/>
        </w:rPr>
        <w:t>p</w:t>
      </w:r>
      <w:r w:rsidRPr="009D6E96">
        <w:rPr>
          <w:sz w:val="24"/>
          <w:szCs w:val="24"/>
        </w:rPr>
        <w:t>e</w:t>
      </w:r>
      <w:r>
        <w:rPr>
          <w:sz w:val="24"/>
          <w:szCs w:val="24"/>
        </w:rPr>
        <w:t>r</w:t>
      </w:r>
      <w:r w:rsidRPr="009D6E96">
        <w:rPr>
          <w:sz w:val="24"/>
          <w:szCs w:val="24"/>
        </w:rPr>
        <w:t xml:space="preserve"> raggiunge</w:t>
      </w:r>
      <w:r>
        <w:rPr>
          <w:sz w:val="24"/>
          <w:szCs w:val="24"/>
        </w:rPr>
        <w:t>re altri famosi luoghi dell’Appen</w:t>
      </w:r>
      <w:r w:rsidRPr="009D6E96">
        <w:rPr>
          <w:sz w:val="24"/>
          <w:szCs w:val="24"/>
        </w:rPr>
        <w:t>nino e non solo.</w:t>
      </w:r>
    </w:p>
    <w:p w:rsidR="00614006" w:rsidRPr="009D6E96" w:rsidRDefault="00614006" w:rsidP="00EC63BC">
      <w:pPr>
        <w:spacing w:after="0" w:line="180" w:lineRule="atLeast"/>
        <w:jc w:val="both"/>
        <w:rPr>
          <w:sz w:val="24"/>
          <w:szCs w:val="24"/>
        </w:rPr>
      </w:pPr>
      <w:r w:rsidRPr="009D6E96">
        <w:rPr>
          <w:sz w:val="24"/>
          <w:szCs w:val="24"/>
        </w:rPr>
        <w:t>A soli 15 minuti d’auto si trova poi la Pietra di Bismantova, splendido luogo panoramico dalla forma stranissima, noto Santuario Mariano e rinomata palestra di roccia per arrampicatori ed escursionisti.</w:t>
      </w:r>
    </w:p>
    <w:p w:rsidR="00614006" w:rsidRPr="009D6E96" w:rsidRDefault="00614006" w:rsidP="00EC63BC">
      <w:pPr>
        <w:spacing w:after="0" w:line="240" w:lineRule="auto"/>
        <w:jc w:val="both"/>
      </w:pPr>
      <w:r>
        <w:t>Di seguito</w:t>
      </w:r>
      <w:r w:rsidRPr="009D6E96">
        <w:t xml:space="preserve"> si inseriscono alcune immagini significative rimandando al sito </w:t>
      </w:r>
      <w:hyperlink r:id="rId6" w:history="1">
        <w:r w:rsidRPr="009D6E96">
          <w:rPr>
            <w:rStyle w:val="Hyperlink"/>
          </w:rPr>
          <w:t>www.castellodicarpineti.it</w:t>
        </w:r>
      </w:hyperlink>
      <w:r w:rsidRPr="009D6E96">
        <w:t xml:space="preserve"> per approfondimenti. </w:t>
      </w:r>
    </w:p>
    <w:p w:rsidR="00614006" w:rsidRPr="00ED1175" w:rsidRDefault="00614006" w:rsidP="00ED1175">
      <w:pPr>
        <w:spacing w:after="0" w:line="240" w:lineRule="auto"/>
        <w:jc w:val="center"/>
        <w:rPr>
          <w:sz w:val="20"/>
          <w:szCs w:val="20"/>
        </w:rPr>
      </w:pPr>
      <w:r>
        <w:t>Per avere un</w:t>
      </w:r>
      <w:r w:rsidRPr="009D6E96">
        <w:t xml:space="preserve"> panorama completo del territorio proposto si consiglia la visione di questi brevi video:  </w:t>
      </w:r>
      <w:hyperlink r:id="rId7" w:history="1">
        <w:r w:rsidRPr="00ED1175">
          <w:rPr>
            <w:rStyle w:val="Hyperlink"/>
            <w:sz w:val="20"/>
            <w:szCs w:val="20"/>
          </w:rPr>
          <w:t>https://youtu.be/1Nkze1s04dU</w:t>
        </w:r>
      </w:hyperlink>
      <w:r w:rsidRPr="00ED1175">
        <w:rPr>
          <w:sz w:val="20"/>
          <w:szCs w:val="20"/>
        </w:rPr>
        <w:t xml:space="preserve">,  </w:t>
      </w:r>
      <w:hyperlink r:id="rId8" w:history="1">
        <w:r w:rsidRPr="00ED1175">
          <w:rPr>
            <w:rStyle w:val="Hyperlink"/>
            <w:sz w:val="20"/>
            <w:szCs w:val="20"/>
          </w:rPr>
          <w:t>https://youtu.be/EebnXvXdelg</w:t>
        </w:r>
      </w:hyperlink>
      <w:r>
        <w:rPr>
          <w:sz w:val="20"/>
          <w:szCs w:val="20"/>
        </w:rPr>
        <w:t>,</w:t>
      </w:r>
    </w:p>
    <w:p w:rsidR="00614006" w:rsidRPr="002067A3" w:rsidRDefault="00614006" w:rsidP="00ED1175">
      <w:pPr>
        <w:spacing w:after="0" w:line="240" w:lineRule="auto"/>
        <w:jc w:val="center"/>
        <w:rPr>
          <w:sz w:val="28"/>
          <w:szCs w:val="28"/>
        </w:rPr>
      </w:pPr>
      <w:hyperlink r:id="rId9" w:history="1">
        <w:r w:rsidRPr="00ED1175">
          <w:rPr>
            <w:rStyle w:val="Hyperlink"/>
            <w:sz w:val="20"/>
            <w:szCs w:val="20"/>
          </w:rPr>
          <w:t>https://youtu.be/hwdydhX4WvE</w:t>
        </w:r>
      </w:hyperlink>
      <w:r w:rsidRPr="00ED1175">
        <w:rPr>
          <w:sz w:val="20"/>
          <w:szCs w:val="20"/>
        </w:rPr>
        <w:t xml:space="preserve">, </w:t>
      </w:r>
      <w:hyperlink r:id="rId10" w:history="1">
        <w:r w:rsidRPr="00ED1175">
          <w:rPr>
            <w:rStyle w:val="Hyperlink"/>
            <w:sz w:val="20"/>
            <w:szCs w:val="20"/>
          </w:rPr>
          <w:t>https://youtu.be/2JIlhmNoHyU</w:t>
        </w:r>
      </w:hyperlink>
      <w:r w:rsidRPr="00ED1175">
        <w:rPr>
          <w:sz w:val="20"/>
          <w:szCs w:val="20"/>
        </w:rPr>
        <w:t>.</w:t>
      </w:r>
    </w:p>
    <w:p w:rsidR="00614006" w:rsidRDefault="00614006" w:rsidP="00D260F4">
      <w:pPr>
        <w:spacing w:after="0" w:line="240" w:lineRule="auto"/>
        <w:jc w:val="center"/>
      </w:pPr>
      <w:r w:rsidRPr="00AF4BA1">
        <w:t xml:space="preserve">Per info: Maria Grazia cell. 3392313875 – Rita 3332319133 – </w:t>
      </w:r>
      <w:r>
        <w:t xml:space="preserve"> </w:t>
      </w:r>
      <w:hyperlink r:id="rId11" w:history="1">
        <w:r w:rsidRPr="00AF4BA1">
          <w:rPr>
            <w:rStyle w:val="Hyperlink"/>
          </w:rPr>
          <w:t>gruppostoricoilmelograno@gmail.com</w:t>
        </w:r>
      </w:hyperlink>
    </w:p>
    <w:p w:rsidR="00614006" w:rsidRPr="00AF4BA1" w:rsidRDefault="00614006" w:rsidP="00240EC1">
      <w:pPr>
        <w:spacing w:after="0"/>
        <w:jc w:val="center"/>
      </w:pPr>
      <w:r>
        <w:t>Pagina  facebook: Gruppo Storico Il Melograno  - Instagram: castello_di_carpineti  e melograno_gruppo</w:t>
      </w:r>
    </w:p>
    <w:p w:rsidR="00614006" w:rsidRDefault="00614006"/>
    <w:p w:rsidR="00614006" w:rsidRDefault="00614006" w:rsidP="008F4129">
      <w:pPr>
        <w:jc w:val="center"/>
      </w:pPr>
      <w:r w:rsidRPr="007C576E">
        <w:rPr>
          <w:noProof/>
          <w:lang w:eastAsia="it-IT"/>
        </w:rPr>
        <w:pict>
          <v:shape id="Immagine 3" o:spid="_x0000_i1028" type="#_x0000_t75" style="width:420pt;height:296.25pt;visibility:visible">
            <v:imagedata r:id="rId12" o:title=""/>
          </v:shape>
        </w:pict>
      </w:r>
    </w:p>
    <w:p w:rsidR="00614006" w:rsidRDefault="00614006"/>
    <w:p w:rsidR="00614006" w:rsidRDefault="00614006" w:rsidP="008F4129">
      <w:pPr>
        <w:jc w:val="center"/>
      </w:pPr>
    </w:p>
    <w:p w:rsidR="00614006" w:rsidRDefault="00614006"/>
    <w:p w:rsidR="00614006" w:rsidRDefault="00614006">
      <w:r w:rsidRPr="007C576E">
        <w:rPr>
          <w:noProof/>
          <w:lang w:eastAsia="it-IT"/>
        </w:rPr>
        <w:pict>
          <v:shape id="_x0000_i1029" type="#_x0000_t75" style="width:518.25pt;height:366pt;visibility:visible">
            <v:imagedata r:id="rId13" o:title=""/>
          </v:shape>
        </w:pict>
      </w:r>
    </w:p>
    <w:p w:rsidR="00614006" w:rsidRDefault="00614006"/>
    <w:p w:rsidR="00614006" w:rsidRDefault="00614006"/>
    <w:p w:rsidR="00614006" w:rsidRDefault="00614006" w:rsidP="00AF4BA1">
      <w:pPr>
        <w:jc w:val="center"/>
      </w:pPr>
    </w:p>
    <w:p w:rsidR="00614006" w:rsidRDefault="00614006" w:rsidP="0003050C">
      <w:pPr>
        <w:tabs>
          <w:tab w:val="left" w:pos="990"/>
        </w:tabs>
      </w:pPr>
      <w:r>
        <w:tab/>
      </w:r>
    </w:p>
    <w:p w:rsidR="00614006" w:rsidRDefault="00614006" w:rsidP="0003050C">
      <w:pPr>
        <w:tabs>
          <w:tab w:val="left" w:pos="990"/>
        </w:tabs>
      </w:pPr>
    </w:p>
    <w:p w:rsidR="00614006" w:rsidRDefault="00614006" w:rsidP="0003050C">
      <w:pPr>
        <w:tabs>
          <w:tab w:val="left" w:pos="990"/>
        </w:tabs>
      </w:pPr>
    </w:p>
    <w:p w:rsidR="00614006" w:rsidRDefault="00614006" w:rsidP="0003050C">
      <w:pPr>
        <w:tabs>
          <w:tab w:val="left" w:pos="990"/>
        </w:tabs>
      </w:pPr>
    </w:p>
    <w:p w:rsidR="00614006" w:rsidRDefault="00614006"/>
    <w:p w:rsidR="00614006" w:rsidRDefault="00614006"/>
    <w:p w:rsidR="00614006" w:rsidRDefault="00614006" w:rsidP="00AF4BA1">
      <w:pPr>
        <w:jc w:val="center"/>
      </w:pPr>
      <w:r w:rsidRPr="007C576E">
        <w:rPr>
          <w:noProof/>
          <w:lang w:eastAsia="it-IT"/>
        </w:rPr>
        <w:pict>
          <v:shape id="_x0000_i1030" type="#_x0000_t75" style="width:477.75pt;height:339.75pt;visibility:visible">
            <v:imagedata r:id="rId14" o:title=""/>
          </v:shape>
        </w:pict>
      </w:r>
    </w:p>
    <w:p w:rsidR="00614006" w:rsidRDefault="00614006"/>
    <w:p w:rsidR="00614006" w:rsidRDefault="00614006"/>
    <w:p w:rsidR="00614006" w:rsidRDefault="00614006"/>
    <w:p w:rsidR="00614006" w:rsidRDefault="00614006"/>
    <w:p w:rsidR="00614006" w:rsidRDefault="00614006">
      <w:r w:rsidRPr="007C576E">
        <w:rPr>
          <w:noProof/>
          <w:lang w:eastAsia="it-IT"/>
        </w:rPr>
        <w:pict>
          <v:shape id="Immagine 2" o:spid="_x0000_i1031" type="#_x0000_t75" style="width:518.25pt;height:345.75pt;visibility:visible">
            <v:imagedata r:id="rId15" o:title=""/>
          </v:shape>
        </w:pict>
      </w:r>
    </w:p>
    <w:sectPr w:rsidR="00614006" w:rsidSect="000752E4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08"/>
  <w:hyphenationZone w:val="283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3050C"/>
    <w:rsid w:val="00011447"/>
    <w:rsid w:val="0002791B"/>
    <w:rsid w:val="0003050C"/>
    <w:rsid w:val="00045EE5"/>
    <w:rsid w:val="00050725"/>
    <w:rsid w:val="000752E4"/>
    <w:rsid w:val="00076183"/>
    <w:rsid w:val="00077219"/>
    <w:rsid w:val="0009084A"/>
    <w:rsid w:val="000934ED"/>
    <w:rsid w:val="000964DB"/>
    <w:rsid w:val="00096BF9"/>
    <w:rsid w:val="000A1C4C"/>
    <w:rsid w:val="000A61B0"/>
    <w:rsid w:val="000C3142"/>
    <w:rsid w:val="000C6578"/>
    <w:rsid w:val="000D2761"/>
    <w:rsid w:val="000D7886"/>
    <w:rsid w:val="000E6E65"/>
    <w:rsid w:val="000E79F9"/>
    <w:rsid w:val="000F25C9"/>
    <w:rsid w:val="000F70D1"/>
    <w:rsid w:val="0011247F"/>
    <w:rsid w:val="00114DFA"/>
    <w:rsid w:val="00116CED"/>
    <w:rsid w:val="00117A8F"/>
    <w:rsid w:val="0012244E"/>
    <w:rsid w:val="00123E93"/>
    <w:rsid w:val="00141176"/>
    <w:rsid w:val="00142648"/>
    <w:rsid w:val="00144F0D"/>
    <w:rsid w:val="0015573D"/>
    <w:rsid w:val="0017137A"/>
    <w:rsid w:val="00172C36"/>
    <w:rsid w:val="001733D2"/>
    <w:rsid w:val="00195007"/>
    <w:rsid w:val="0019695E"/>
    <w:rsid w:val="001A34A8"/>
    <w:rsid w:val="001C0541"/>
    <w:rsid w:val="001C687E"/>
    <w:rsid w:val="001D2949"/>
    <w:rsid w:val="001E5973"/>
    <w:rsid w:val="001F745A"/>
    <w:rsid w:val="00202393"/>
    <w:rsid w:val="002034C7"/>
    <w:rsid w:val="00204698"/>
    <w:rsid w:val="002067A3"/>
    <w:rsid w:val="0021382B"/>
    <w:rsid w:val="00221BB4"/>
    <w:rsid w:val="0022319D"/>
    <w:rsid w:val="00224C2C"/>
    <w:rsid w:val="00235FBD"/>
    <w:rsid w:val="00240EC1"/>
    <w:rsid w:val="00243A74"/>
    <w:rsid w:val="00252F56"/>
    <w:rsid w:val="002767C5"/>
    <w:rsid w:val="002800F4"/>
    <w:rsid w:val="0029536E"/>
    <w:rsid w:val="00295D6A"/>
    <w:rsid w:val="002A371C"/>
    <w:rsid w:val="002C1284"/>
    <w:rsid w:val="002C2AC4"/>
    <w:rsid w:val="002C68E4"/>
    <w:rsid w:val="002C77F8"/>
    <w:rsid w:val="002E0326"/>
    <w:rsid w:val="002F0D17"/>
    <w:rsid w:val="002F2F23"/>
    <w:rsid w:val="00300A66"/>
    <w:rsid w:val="0030375D"/>
    <w:rsid w:val="00305B10"/>
    <w:rsid w:val="003074DD"/>
    <w:rsid w:val="00312672"/>
    <w:rsid w:val="003129D5"/>
    <w:rsid w:val="0031436E"/>
    <w:rsid w:val="00315BB5"/>
    <w:rsid w:val="003406C1"/>
    <w:rsid w:val="00342DA4"/>
    <w:rsid w:val="00345F9A"/>
    <w:rsid w:val="003474FE"/>
    <w:rsid w:val="00363723"/>
    <w:rsid w:val="0039279B"/>
    <w:rsid w:val="0039490B"/>
    <w:rsid w:val="003B0518"/>
    <w:rsid w:val="003B0C66"/>
    <w:rsid w:val="003B59A3"/>
    <w:rsid w:val="003C089C"/>
    <w:rsid w:val="003C39C6"/>
    <w:rsid w:val="003C64E7"/>
    <w:rsid w:val="003D7F97"/>
    <w:rsid w:val="003E0F11"/>
    <w:rsid w:val="003E232B"/>
    <w:rsid w:val="003F4D37"/>
    <w:rsid w:val="00401AC2"/>
    <w:rsid w:val="0040429C"/>
    <w:rsid w:val="00407762"/>
    <w:rsid w:val="00413A7A"/>
    <w:rsid w:val="0041798B"/>
    <w:rsid w:val="004227A6"/>
    <w:rsid w:val="00423733"/>
    <w:rsid w:val="004274F4"/>
    <w:rsid w:val="0043613A"/>
    <w:rsid w:val="004376B2"/>
    <w:rsid w:val="004541B7"/>
    <w:rsid w:val="0045784D"/>
    <w:rsid w:val="00460FA5"/>
    <w:rsid w:val="00472B6D"/>
    <w:rsid w:val="004755EC"/>
    <w:rsid w:val="0047587D"/>
    <w:rsid w:val="004770FB"/>
    <w:rsid w:val="00485244"/>
    <w:rsid w:val="00486EF2"/>
    <w:rsid w:val="004D38C0"/>
    <w:rsid w:val="004D3FA1"/>
    <w:rsid w:val="004E261A"/>
    <w:rsid w:val="005002A0"/>
    <w:rsid w:val="00507B78"/>
    <w:rsid w:val="00510782"/>
    <w:rsid w:val="00512617"/>
    <w:rsid w:val="0051410C"/>
    <w:rsid w:val="00521AC0"/>
    <w:rsid w:val="005230DD"/>
    <w:rsid w:val="00523935"/>
    <w:rsid w:val="00524D30"/>
    <w:rsid w:val="00531413"/>
    <w:rsid w:val="00531F81"/>
    <w:rsid w:val="00552A8E"/>
    <w:rsid w:val="00561A8F"/>
    <w:rsid w:val="00562717"/>
    <w:rsid w:val="005649E3"/>
    <w:rsid w:val="00570537"/>
    <w:rsid w:val="00570C71"/>
    <w:rsid w:val="005723D4"/>
    <w:rsid w:val="00596338"/>
    <w:rsid w:val="005A1A1B"/>
    <w:rsid w:val="005A3752"/>
    <w:rsid w:val="005B40AC"/>
    <w:rsid w:val="005D5B2C"/>
    <w:rsid w:val="005D7C66"/>
    <w:rsid w:val="005E3B3D"/>
    <w:rsid w:val="005E485F"/>
    <w:rsid w:val="005E579C"/>
    <w:rsid w:val="005E5B48"/>
    <w:rsid w:val="005E6261"/>
    <w:rsid w:val="00614006"/>
    <w:rsid w:val="006316E2"/>
    <w:rsid w:val="00634CBA"/>
    <w:rsid w:val="006406EC"/>
    <w:rsid w:val="00643421"/>
    <w:rsid w:val="00646AC4"/>
    <w:rsid w:val="00650155"/>
    <w:rsid w:val="00672283"/>
    <w:rsid w:val="0067743C"/>
    <w:rsid w:val="00677F5F"/>
    <w:rsid w:val="006801D2"/>
    <w:rsid w:val="00681A6B"/>
    <w:rsid w:val="00697EA0"/>
    <w:rsid w:val="006A29C7"/>
    <w:rsid w:val="006B0C93"/>
    <w:rsid w:val="006C7FBA"/>
    <w:rsid w:val="006D1FC0"/>
    <w:rsid w:val="006D314C"/>
    <w:rsid w:val="006D44B6"/>
    <w:rsid w:val="006D4A9B"/>
    <w:rsid w:val="006D5D9E"/>
    <w:rsid w:val="006D5F81"/>
    <w:rsid w:val="00711915"/>
    <w:rsid w:val="00720E4F"/>
    <w:rsid w:val="00723294"/>
    <w:rsid w:val="00727A4E"/>
    <w:rsid w:val="00727F8C"/>
    <w:rsid w:val="00736E8A"/>
    <w:rsid w:val="00754BDC"/>
    <w:rsid w:val="00771748"/>
    <w:rsid w:val="00791B3E"/>
    <w:rsid w:val="00791F16"/>
    <w:rsid w:val="007A05B6"/>
    <w:rsid w:val="007A3DAD"/>
    <w:rsid w:val="007A7851"/>
    <w:rsid w:val="007B0E5C"/>
    <w:rsid w:val="007B3656"/>
    <w:rsid w:val="007C0F47"/>
    <w:rsid w:val="007C2FDE"/>
    <w:rsid w:val="007C576E"/>
    <w:rsid w:val="007C7E50"/>
    <w:rsid w:val="007D69EC"/>
    <w:rsid w:val="007F17CF"/>
    <w:rsid w:val="007F4761"/>
    <w:rsid w:val="007F7ABB"/>
    <w:rsid w:val="00805090"/>
    <w:rsid w:val="00815C78"/>
    <w:rsid w:val="00827012"/>
    <w:rsid w:val="00827A7D"/>
    <w:rsid w:val="008300A7"/>
    <w:rsid w:val="00830B1A"/>
    <w:rsid w:val="0083287A"/>
    <w:rsid w:val="00840C53"/>
    <w:rsid w:val="00853BFB"/>
    <w:rsid w:val="00854CFB"/>
    <w:rsid w:val="0085641E"/>
    <w:rsid w:val="00864447"/>
    <w:rsid w:val="00866F9B"/>
    <w:rsid w:val="00867B2E"/>
    <w:rsid w:val="00874492"/>
    <w:rsid w:val="008869F4"/>
    <w:rsid w:val="00887179"/>
    <w:rsid w:val="00887619"/>
    <w:rsid w:val="008B2307"/>
    <w:rsid w:val="008C712A"/>
    <w:rsid w:val="008E0B81"/>
    <w:rsid w:val="008E0E90"/>
    <w:rsid w:val="008E234C"/>
    <w:rsid w:val="008E27F5"/>
    <w:rsid w:val="008F0102"/>
    <w:rsid w:val="008F3621"/>
    <w:rsid w:val="008F3E4B"/>
    <w:rsid w:val="008F4129"/>
    <w:rsid w:val="008F62CF"/>
    <w:rsid w:val="009210DF"/>
    <w:rsid w:val="00930E0D"/>
    <w:rsid w:val="009434F1"/>
    <w:rsid w:val="00950254"/>
    <w:rsid w:val="00951207"/>
    <w:rsid w:val="009516FC"/>
    <w:rsid w:val="00953308"/>
    <w:rsid w:val="00966D76"/>
    <w:rsid w:val="009765CB"/>
    <w:rsid w:val="00980274"/>
    <w:rsid w:val="00987F32"/>
    <w:rsid w:val="00990D6D"/>
    <w:rsid w:val="009B0A47"/>
    <w:rsid w:val="009B10A7"/>
    <w:rsid w:val="009B173D"/>
    <w:rsid w:val="009D6E96"/>
    <w:rsid w:val="00A0676B"/>
    <w:rsid w:val="00A07C61"/>
    <w:rsid w:val="00A365AF"/>
    <w:rsid w:val="00A40BBE"/>
    <w:rsid w:val="00A41A9B"/>
    <w:rsid w:val="00A64AA4"/>
    <w:rsid w:val="00A668D1"/>
    <w:rsid w:val="00A91FE1"/>
    <w:rsid w:val="00A9554F"/>
    <w:rsid w:val="00AA25EC"/>
    <w:rsid w:val="00AB45AB"/>
    <w:rsid w:val="00AC2235"/>
    <w:rsid w:val="00AC26FC"/>
    <w:rsid w:val="00AC3A5D"/>
    <w:rsid w:val="00AD5860"/>
    <w:rsid w:val="00AE5446"/>
    <w:rsid w:val="00AF4BA1"/>
    <w:rsid w:val="00B13DC0"/>
    <w:rsid w:val="00B22AE2"/>
    <w:rsid w:val="00B35AED"/>
    <w:rsid w:val="00B404B0"/>
    <w:rsid w:val="00B440B7"/>
    <w:rsid w:val="00B44E44"/>
    <w:rsid w:val="00B46636"/>
    <w:rsid w:val="00B627E5"/>
    <w:rsid w:val="00B66777"/>
    <w:rsid w:val="00B67C58"/>
    <w:rsid w:val="00B72C3C"/>
    <w:rsid w:val="00B75E3F"/>
    <w:rsid w:val="00B766EA"/>
    <w:rsid w:val="00B77C55"/>
    <w:rsid w:val="00BA0AEE"/>
    <w:rsid w:val="00BA7DF2"/>
    <w:rsid w:val="00BC58BB"/>
    <w:rsid w:val="00BD1978"/>
    <w:rsid w:val="00BD23DA"/>
    <w:rsid w:val="00BD7C72"/>
    <w:rsid w:val="00BE1679"/>
    <w:rsid w:val="00BE3072"/>
    <w:rsid w:val="00BF09E9"/>
    <w:rsid w:val="00BF43D6"/>
    <w:rsid w:val="00BF49B5"/>
    <w:rsid w:val="00BF4DAE"/>
    <w:rsid w:val="00C0445F"/>
    <w:rsid w:val="00C129C7"/>
    <w:rsid w:val="00C14983"/>
    <w:rsid w:val="00C166F6"/>
    <w:rsid w:val="00C17CB0"/>
    <w:rsid w:val="00C21B6E"/>
    <w:rsid w:val="00C23ECF"/>
    <w:rsid w:val="00C2543A"/>
    <w:rsid w:val="00C30123"/>
    <w:rsid w:val="00C37765"/>
    <w:rsid w:val="00C418C4"/>
    <w:rsid w:val="00C45C18"/>
    <w:rsid w:val="00C5171B"/>
    <w:rsid w:val="00C6428E"/>
    <w:rsid w:val="00C73247"/>
    <w:rsid w:val="00C74424"/>
    <w:rsid w:val="00C74E4E"/>
    <w:rsid w:val="00C76DB4"/>
    <w:rsid w:val="00C84261"/>
    <w:rsid w:val="00CB687C"/>
    <w:rsid w:val="00CC1076"/>
    <w:rsid w:val="00CC4BB0"/>
    <w:rsid w:val="00CD3CF6"/>
    <w:rsid w:val="00CD7EDB"/>
    <w:rsid w:val="00D01D03"/>
    <w:rsid w:val="00D034FD"/>
    <w:rsid w:val="00D03AF8"/>
    <w:rsid w:val="00D04CF1"/>
    <w:rsid w:val="00D13A92"/>
    <w:rsid w:val="00D20C9B"/>
    <w:rsid w:val="00D260F4"/>
    <w:rsid w:val="00D44562"/>
    <w:rsid w:val="00D51D64"/>
    <w:rsid w:val="00D61CCA"/>
    <w:rsid w:val="00D64DD1"/>
    <w:rsid w:val="00D6739F"/>
    <w:rsid w:val="00D81FEC"/>
    <w:rsid w:val="00D8575D"/>
    <w:rsid w:val="00DA190D"/>
    <w:rsid w:val="00DA3B42"/>
    <w:rsid w:val="00DB3A19"/>
    <w:rsid w:val="00DB54F2"/>
    <w:rsid w:val="00DC23B1"/>
    <w:rsid w:val="00DD40C4"/>
    <w:rsid w:val="00DE018C"/>
    <w:rsid w:val="00DF0559"/>
    <w:rsid w:val="00DF5D3E"/>
    <w:rsid w:val="00DF6E3B"/>
    <w:rsid w:val="00E0622D"/>
    <w:rsid w:val="00E11B84"/>
    <w:rsid w:val="00E151FC"/>
    <w:rsid w:val="00E16620"/>
    <w:rsid w:val="00E35EEE"/>
    <w:rsid w:val="00E40962"/>
    <w:rsid w:val="00E634E9"/>
    <w:rsid w:val="00E64FC5"/>
    <w:rsid w:val="00E74565"/>
    <w:rsid w:val="00E80E99"/>
    <w:rsid w:val="00E80F6E"/>
    <w:rsid w:val="00E8191C"/>
    <w:rsid w:val="00E82C30"/>
    <w:rsid w:val="00E85153"/>
    <w:rsid w:val="00E91A03"/>
    <w:rsid w:val="00EA00C1"/>
    <w:rsid w:val="00EA6755"/>
    <w:rsid w:val="00EA7073"/>
    <w:rsid w:val="00EB51D0"/>
    <w:rsid w:val="00EB7B9A"/>
    <w:rsid w:val="00EC03C9"/>
    <w:rsid w:val="00EC63BC"/>
    <w:rsid w:val="00EC64F2"/>
    <w:rsid w:val="00ED1175"/>
    <w:rsid w:val="00ED5886"/>
    <w:rsid w:val="00EE0F05"/>
    <w:rsid w:val="00EE1A9B"/>
    <w:rsid w:val="00EE1ABA"/>
    <w:rsid w:val="00EE3035"/>
    <w:rsid w:val="00EE46E8"/>
    <w:rsid w:val="00EF428B"/>
    <w:rsid w:val="00F00E31"/>
    <w:rsid w:val="00F10956"/>
    <w:rsid w:val="00F222BD"/>
    <w:rsid w:val="00F327DC"/>
    <w:rsid w:val="00F32860"/>
    <w:rsid w:val="00F41712"/>
    <w:rsid w:val="00F455E3"/>
    <w:rsid w:val="00F507A5"/>
    <w:rsid w:val="00F53BB2"/>
    <w:rsid w:val="00F54FA0"/>
    <w:rsid w:val="00F56001"/>
    <w:rsid w:val="00F63B98"/>
    <w:rsid w:val="00F7199B"/>
    <w:rsid w:val="00F749C0"/>
    <w:rsid w:val="00F91145"/>
    <w:rsid w:val="00F9379C"/>
    <w:rsid w:val="00F9472A"/>
    <w:rsid w:val="00F9557B"/>
    <w:rsid w:val="00F9741C"/>
    <w:rsid w:val="00FB0C7F"/>
    <w:rsid w:val="00FB1F15"/>
    <w:rsid w:val="00FB2473"/>
    <w:rsid w:val="00FB46BC"/>
    <w:rsid w:val="00FF5F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41B7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0305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3050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8F4129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EebnXvXdelg" TargetMode="External"/><Relationship Id="rId13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hyperlink" Target="https://youtu.be/1Nkze1s04dU" TargetMode="Externa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www.castellodicarpineti.it" TargetMode="External"/><Relationship Id="rId11" Type="http://schemas.openxmlformats.org/officeDocument/2006/relationships/hyperlink" Target="mailto:gruppostoricoilmelograno@gmail.com" TargetMode="External"/><Relationship Id="rId5" Type="http://schemas.openxmlformats.org/officeDocument/2006/relationships/image" Target="media/image2.jpeg"/><Relationship Id="rId15" Type="http://schemas.openxmlformats.org/officeDocument/2006/relationships/image" Target="media/image6.jpeg"/><Relationship Id="rId10" Type="http://schemas.openxmlformats.org/officeDocument/2006/relationships/hyperlink" Target="https://youtu.be/2JIlhmNoHyU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youtu.be/hwdydhX4WvE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4</Pages>
  <Words>461</Words>
  <Characters>2631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1</dc:creator>
  <cp:keywords/>
  <dc:description/>
  <cp:lastModifiedBy>utente</cp:lastModifiedBy>
  <cp:revision>2</cp:revision>
  <dcterms:created xsi:type="dcterms:W3CDTF">2020-01-14T17:25:00Z</dcterms:created>
  <dcterms:modified xsi:type="dcterms:W3CDTF">2020-01-14T17:25:00Z</dcterms:modified>
</cp:coreProperties>
</file>